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878A28" w14:textId="77777777" w:rsidR="00685662" w:rsidRDefault="00685662" w:rsidP="00977097">
      <w:pPr>
        <w:tabs>
          <w:tab w:val="left" w:pos="1155"/>
        </w:tabs>
        <w:rPr>
          <w:rFonts w:ascii="Leelawadee" w:eastAsia="Calibri Light" w:hAnsi="Leelawadee" w:cs="Leelawadee"/>
          <w:b/>
          <w:bCs/>
          <w:color w:val="000000" w:themeColor="text1"/>
        </w:rPr>
      </w:pPr>
    </w:p>
    <w:p w14:paraId="44BCDD27" w14:textId="4A08AAA6" w:rsidR="00F9457A" w:rsidRPr="00977097" w:rsidRDefault="557D1FD9" w:rsidP="00977097">
      <w:pPr>
        <w:tabs>
          <w:tab w:val="left" w:pos="1155"/>
        </w:tabs>
        <w:rPr>
          <w:rFonts w:ascii="Leelawadee" w:eastAsia="Times New Roman" w:hAnsi="Leelawadee" w:cs="Leelawadee"/>
          <w:b/>
          <w:bCs/>
        </w:rPr>
      </w:pPr>
      <w:r w:rsidRPr="00977097">
        <w:rPr>
          <w:rFonts w:ascii="Leelawadee" w:eastAsia="Calibri Light" w:hAnsi="Leelawadee" w:cs="Leelawadee"/>
          <w:b/>
          <w:bCs/>
          <w:color w:val="000000" w:themeColor="text1"/>
        </w:rPr>
        <w:t>FOR IMMEDIATE RELEASE</w:t>
      </w:r>
      <w:r w:rsidR="000D3242" w:rsidRPr="00977097">
        <w:rPr>
          <w:rFonts w:ascii="Leelawadee" w:hAnsi="Leelawadee" w:cs="Leelawadee"/>
          <w:sz w:val="20"/>
          <w:szCs w:val="20"/>
        </w:rPr>
        <w:tab/>
      </w:r>
      <w:r w:rsidR="000D3242" w:rsidRPr="00977097">
        <w:rPr>
          <w:rFonts w:ascii="Leelawadee" w:hAnsi="Leelawadee" w:cs="Leelawadee"/>
          <w:sz w:val="20"/>
          <w:szCs w:val="20"/>
        </w:rPr>
        <w:tab/>
      </w:r>
      <w:r w:rsidR="000D3242" w:rsidRPr="00977097">
        <w:rPr>
          <w:rFonts w:ascii="Leelawadee" w:hAnsi="Leelawadee" w:cs="Leelawadee"/>
          <w:sz w:val="20"/>
          <w:szCs w:val="20"/>
        </w:rPr>
        <w:tab/>
      </w:r>
      <w:r w:rsidR="00BB0C88">
        <w:rPr>
          <w:rFonts w:ascii="Leelawadee" w:hAnsi="Leelawadee" w:cs="Leelawadee"/>
          <w:sz w:val="20"/>
          <w:szCs w:val="20"/>
        </w:rPr>
        <w:tab/>
      </w:r>
      <w:r w:rsidRPr="00977097">
        <w:rPr>
          <w:rFonts w:ascii="Leelawadee" w:eastAsia="Calibri Light" w:hAnsi="Leelawadee" w:cs="Leelawadee"/>
          <w:b/>
          <w:bCs/>
          <w:color w:val="000000" w:themeColor="text1"/>
        </w:rPr>
        <w:t xml:space="preserve">CONTACT: </w:t>
      </w:r>
      <w:r w:rsidRPr="00977097">
        <w:rPr>
          <w:rFonts w:ascii="Leelawadee" w:eastAsia="Calibri Light" w:hAnsi="Leelawadee" w:cs="Leelawadee"/>
          <w:color w:val="000000" w:themeColor="text1"/>
          <w:highlight w:val="yellow"/>
        </w:rPr>
        <w:t>Name</w:t>
      </w:r>
      <w:r w:rsidR="000D3242" w:rsidRPr="00977097">
        <w:rPr>
          <w:rFonts w:ascii="Leelawadee" w:hAnsi="Leelawadee" w:cs="Leelawadee"/>
          <w:sz w:val="20"/>
          <w:szCs w:val="20"/>
        </w:rPr>
        <w:br/>
      </w:r>
      <w:r w:rsidRPr="00977097">
        <w:rPr>
          <w:rFonts w:ascii="Leelawadee" w:eastAsia="Calibri Light" w:hAnsi="Leelawadee" w:cs="Leelawadee"/>
          <w:color w:val="000000" w:themeColor="text1"/>
          <w:highlight w:val="yellow"/>
        </w:rPr>
        <w:t>Date</w:t>
      </w:r>
      <w:r w:rsidR="000D3242" w:rsidRPr="00977097">
        <w:rPr>
          <w:rFonts w:ascii="Leelawadee" w:hAnsi="Leelawadee" w:cs="Leelawadee"/>
          <w:sz w:val="20"/>
          <w:szCs w:val="20"/>
        </w:rPr>
        <w:tab/>
      </w:r>
      <w:r w:rsidR="000D3242" w:rsidRPr="00977097">
        <w:rPr>
          <w:rFonts w:ascii="Leelawadee" w:hAnsi="Leelawadee" w:cs="Leelawadee"/>
          <w:sz w:val="20"/>
          <w:szCs w:val="20"/>
        </w:rPr>
        <w:tab/>
      </w:r>
      <w:r w:rsidR="000D3242" w:rsidRPr="00977097">
        <w:rPr>
          <w:rFonts w:ascii="Leelawadee" w:hAnsi="Leelawadee" w:cs="Leelawadee"/>
          <w:sz w:val="20"/>
          <w:szCs w:val="20"/>
        </w:rPr>
        <w:tab/>
      </w:r>
      <w:r w:rsidR="000D3242" w:rsidRPr="00977097">
        <w:rPr>
          <w:rFonts w:ascii="Leelawadee" w:hAnsi="Leelawadee" w:cs="Leelawadee"/>
          <w:sz w:val="20"/>
          <w:szCs w:val="20"/>
        </w:rPr>
        <w:tab/>
      </w:r>
      <w:r w:rsidR="000D3242" w:rsidRPr="00977097">
        <w:rPr>
          <w:rFonts w:ascii="Leelawadee" w:hAnsi="Leelawadee" w:cs="Leelawadee"/>
          <w:sz w:val="20"/>
          <w:szCs w:val="20"/>
        </w:rPr>
        <w:tab/>
      </w:r>
      <w:r w:rsidR="000D3242" w:rsidRPr="00977097">
        <w:rPr>
          <w:rFonts w:ascii="Leelawadee" w:hAnsi="Leelawadee" w:cs="Leelawadee"/>
          <w:sz w:val="20"/>
          <w:szCs w:val="20"/>
        </w:rPr>
        <w:tab/>
      </w:r>
      <w:r w:rsidR="00BB0C88">
        <w:rPr>
          <w:rFonts w:ascii="Leelawadee" w:hAnsi="Leelawadee" w:cs="Leelawadee"/>
          <w:sz w:val="20"/>
          <w:szCs w:val="20"/>
        </w:rPr>
        <w:tab/>
      </w:r>
      <w:r w:rsidRPr="00977097">
        <w:rPr>
          <w:rFonts w:ascii="Leelawadee" w:eastAsia="Calibri Light" w:hAnsi="Leelawadee" w:cs="Leelawadee"/>
          <w:color w:val="000000" w:themeColor="text1"/>
          <w:highlight w:val="yellow"/>
        </w:rPr>
        <w:t>Email | Phone</w:t>
      </w:r>
      <w:bookmarkStart w:id="0" w:name="_Hlk50624402"/>
      <w:r w:rsidR="000D3242" w:rsidRPr="00977097">
        <w:rPr>
          <w:rFonts w:ascii="Leelawadee" w:hAnsi="Leelawadee" w:cs="Leelawadee"/>
          <w:sz w:val="20"/>
          <w:szCs w:val="20"/>
        </w:rPr>
        <w:br/>
      </w:r>
    </w:p>
    <w:p w14:paraId="6908DA05" w14:textId="7790B100" w:rsidR="00A05507" w:rsidRPr="00FA6A9E" w:rsidRDefault="00537A3A" w:rsidP="00537A3A">
      <w:pPr>
        <w:jc w:val="center"/>
        <w:rPr>
          <w:rFonts w:ascii="Leelawadee" w:eastAsia="Times New Roman" w:hAnsi="Leelawadee" w:cs="Leelawadee"/>
          <w:b/>
        </w:rPr>
      </w:pPr>
      <w:r>
        <w:rPr>
          <w:rFonts w:ascii="Leelawadee" w:hAnsi="Leelawadee" w:cs="Leelawadee"/>
          <w:b/>
          <w:bCs/>
          <w:sz w:val="28"/>
          <w:szCs w:val="28"/>
        </w:rPr>
        <w:t>Steady Steps &amp; Wagging Tails: Stay Balanced and Prevent Falls</w:t>
      </w:r>
      <w:r w:rsidR="00A05507" w:rsidRPr="00A05507">
        <w:rPr>
          <w:rFonts w:ascii="Leelawadee" w:hAnsi="Leelawadee" w:cs="Leelawadee"/>
          <w:b/>
          <w:bCs/>
          <w:sz w:val="28"/>
          <w:szCs w:val="28"/>
        </w:rPr>
        <w:t> </w:t>
      </w:r>
      <w:r w:rsidR="00A05507" w:rsidRPr="00A05507">
        <w:rPr>
          <w:rFonts w:ascii="Leelawadee" w:hAnsi="Leelawadee" w:cs="Leelawadee"/>
          <w:b/>
          <w:bCs/>
          <w:sz w:val="28"/>
          <w:szCs w:val="28"/>
        </w:rPr>
        <w:br/>
      </w:r>
    </w:p>
    <w:p w14:paraId="5A86AC80" w14:textId="7F9801E1" w:rsidR="00315F0E" w:rsidRPr="00F95B46" w:rsidRDefault="3918D4DE" w:rsidP="00774252">
      <w:pPr>
        <w:pStyle w:val="NoSpacing"/>
        <w:rPr>
          <w:rFonts w:ascii="Leelawadee" w:hAnsi="Leelawadee" w:cs="Leelawadee"/>
        </w:rPr>
      </w:pPr>
      <w:r w:rsidRPr="001E1945">
        <w:rPr>
          <w:rFonts w:ascii="Leelawadee" w:eastAsiaTheme="minorEastAsia" w:hAnsi="Leelawadee" w:cs="Leelawadee"/>
          <w:color w:val="000000" w:themeColor="text1"/>
          <w:highlight w:val="yellow"/>
        </w:rPr>
        <w:t>(</w:t>
      </w:r>
      <w:r w:rsidR="61E9D56E" w:rsidRPr="001E1945">
        <w:rPr>
          <w:rFonts w:ascii="Leelawadee" w:eastAsiaTheme="minorEastAsia" w:hAnsi="Leelawadee" w:cs="Leelawadee"/>
          <w:color w:val="000000" w:themeColor="text1"/>
          <w:highlight w:val="yellow"/>
        </w:rPr>
        <w:t>CITY</w:t>
      </w:r>
      <w:r w:rsidR="00053CE9" w:rsidRPr="001E1945">
        <w:rPr>
          <w:rFonts w:ascii="Leelawadee" w:eastAsiaTheme="minorEastAsia" w:hAnsi="Leelawadee" w:cs="Leelawadee"/>
          <w:color w:val="000000" w:themeColor="text1"/>
        </w:rPr>
        <w:t>, W</w:t>
      </w:r>
      <w:r w:rsidR="00AA2841" w:rsidRPr="001E1945">
        <w:rPr>
          <w:rFonts w:ascii="Leelawadee" w:eastAsiaTheme="minorEastAsia" w:hAnsi="Leelawadee" w:cs="Leelawadee"/>
          <w:color w:val="000000" w:themeColor="text1"/>
        </w:rPr>
        <w:t>I</w:t>
      </w:r>
      <w:r w:rsidRPr="001E1945">
        <w:rPr>
          <w:rFonts w:ascii="Leelawadee" w:eastAsiaTheme="minorEastAsia" w:hAnsi="Leelawadee" w:cs="Leelawadee"/>
          <w:color w:val="000000" w:themeColor="text1"/>
        </w:rPr>
        <w:t>)</w:t>
      </w:r>
      <w:r w:rsidRPr="001E1945">
        <w:rPr>
          <w:rFonts w:ascii="Leelawadee" w:eastAsiaTheme="minorEastAsia" w:hAnsi="Leelawadee" w:cs="Leelawadee"/>
        </w:rPr>
        <w:t xml:space="preserve"> </w:t>
      </w:r>
      <w:r w:rsidR="001D4AA7">
        <w:rPr>
          <w:rFonts w:ascii="Leelawadee" w:eastAsiaTheme="minorEastAsia" w:hAnsi="Leelawadee" w:cs="Leelawadee"/>
        </w:rPr>
        <w:t xml:space="preserve">Pets are </w:t>
      </w:r>
      <w:r w:rsidR="00515C06">
        <w:rPr>
          <w:rFonts w:ascii="Leelawadee" w:eastAsiaTheme="minorEastAsia" w:hAnsi="Leelawadee" w:cs="Leelawadee"/>
        </w:rPr>
        <w:t xml:space="preserve">wonderful companions who help keep us active, but they can also </w:t>
      </w:r>
      <w:r w:rsidR="00523698">
        <w:rPr>
          <w:rFonts w:ascii="Leelawadee" w:eastAsiaTheme="minorEastAsia" w:hAnsi="Leelawadee" w:cs="Leelawadee"/>
        </w:rPr>
        <w:t xml:space="preserve">knock us off balance and </w:t>
      </w:r>
      <w:r w:rsidR="00515C06">
        <w:rPr>
          <w:rFonts w:ascii="Leelawadee" w:eastAsiaTheme="minorEastAsia" w:hAnsi="Leelawadee" w:cs="Leelawadee"/>
        </w:rPr>
        <w:t xml:space="preserve">increase our risk of falls! </w:t>
      </w:r>
      <w:r w:rsidR="00CA449E" w:rsidRPr="00CA449E">
        <w:rPr>
          <w:rFonts w:ascii="Leelawadee" w:eastAsiaTheme="minorEastAsia" w:hAnsi="Leelawadee" w:cs="Leelawadee"/>
          <w:highlight w:val="yellow"/>
        </w:rPr>
        <w:t>[YOUR ORGANIZATION NAME and]</w:t>
      </w:r>
      <w:r w:rsidR="00CA449E">
        <w:rPr>
          <w:rFonts w:ascii="Leelawadee" w:eastAsiaTheme="minorEastAsia" w:hAnsi="Leelawadee" w:cs="Leelawadee"/>
        </w:rPr>
        <w:t xml:space="preserve"> t</w:t>
      </w:r>
      <w:r w:rsidR="00427AA8">
        <w:rPr>
          <w:rFonts w:ascii="Leelawadee" w:hAnsi="Leelawadee" w:cs="Leelawadee"/>
        </w:rPr>
        <w:t>he</w:t>
      </w:r>
      <w:r w:rsidR="00774252" w:rsidRPr="001E1945">
        <w:rPr>
          <w:rFonts w:ascii="Leelawadee" w:hAnsi="Leelawadee" w:cs="Leelawadee"/>
        </w:rPr>
        <w:t xml:space="preserve"> Falls Free</w:t>
      </w:r>
      <w:r w:rsidR="00774252" w:rsidRPr="001E1945">
        <w:rPr>
          <w:rFonts w:ascii="Leelawadee" w:eastAsia="Aptos" w:hAnsi="Leelawadee" w:cs="Leelawadee"/>
        </w:rPr>
        <w:t>®</w:t>
      </w:r>
      <w:r w:rsidR="00774252" w:rsidRPr="001E1945">
        <w:rPr>
          <w:rFonts w:ascii="Leelawadee" w:hAnsi="Leelawadee" w:cs="Leelawadee"/>
        </w:rPr>
        <w:t xml:space="preserve"> Wisconsin Coalition</w:t>
      </w:r>
      <w:r w:rsidR="00427AA8">
        <w:rPr>
          <w:rFonts w:ascii="Leelawadee" w:hAnsi="Leelawadee" w:cs="Leelawadee"/>
        </w:rPr>
        <w:t>, a statewide initiative committed to reducing falls as we age,</w:t>
      </w:r>
      <w:r w:rsidR="00CA449E">
        <w:rPr>
          <w:rFonts w:ascii="Leelawadee" w:hAnsi="Leelawadee" w:cs="Leelawadee"/>
        </w:rPr>
        <w:t xml:space="preserve"> </w:t>
      </w:r>
      <w:r w:rsidR="0008372C">
        <w:rPr>
          <w:rFonts w:ascii="Leelawadee" w:hAnsi="Leelawadee" w:cs="Leelawadee"/>
        </w:rPr>
        <w:t xml:space="preserve">are highlighting </w:t>
      </w:r>
      <w:r w:rsidR="004B1014">
        <w:rPr>
          <w:rFonts w:ascii="Leelawadee" w:hAnsi="Leelawadee" w:cs="Leelawadee"/>
        </w:rPr>
        <w:t xml:space="preserve">the importance of balance and </w:t>
      </w:r>
      <w:r w:rsidR="0008372C">
        <w:rPr>
          <w:rFonts w:ascii="Leelawadee" w:hAnsi="Leelawadee" w:cs="Leelawadee"/>
        </w:rPr>
        <w:t xml:space="preserve">pet safety tips to </w:t>
      </w:r>
      <w:r w:rsidR="0008372C" w:rsidRPr="00F95B46">
        <w:rPr>
          <w:rFonts w:ascii="Leelawadee" w:hAnsi="Leelawadee" w:cs="Leelawadee"/>
        </w:rPr>
        <w:t xml:space="preserve">help </w:t>
      </w:r>
      <w:r w:rsidR="00F92F29" w:rsidRPr="00F95B46">
        <w:rPr>
          <w:rFonts w:ascii="Leelawadee" w:hAnsi="Leelawadee" w:cs="Leelawadee"/>
        </w:rPr>
        <w:t xml:space="preserve">us </w:t>
      </w:r>
      <w:r w:rsidR="00427AA8" w:rsidRPr="00F95B46">
        <w:rPr>
          <w:rFonts w:ascii="Leelawadee" w:hAnsi="Leelawadee" w:cs="Leelawadee"/>
        </w:rPr>
        <w:t>prevent falls</w:t>
      </w:r>
      <w:r w:rsidR="00F92F29" w:rsidRPr="00F95B46">
        <w:rPr>
          <w:rFonts w:ascii="Leelawadee" w:hAnsi="Leelawadee" w:cs="Leelawadee"/>
        </w:rPr>
        <w:t xml:space="preserve"> as we age</w:t>
      </w:r>
      <w:r w:rsidR="00DE654A" w:rsidRPr="00F95B46">
        <w:rPr>
          <w:rFonts w:ascii="Leelawadee" w:hAnsi="Leelawadee" w:cs="Leelawadee"/>
        </w:rPr>
        <w:t>, build confidence and age independently.</w:t>
      </w:r>
    </w:p>
    <w:p w14:paraId="3C9B2819" w14:textId="77777777" w:rsidR="004B1014" w:rsidRDefault="004B1014" w:rsidP="00774252">
      <w:pPr>
        <w:pStyle w:val="NoSpacing"/>
        <w:rPr>
          <w:rFonts w:ascii="Leelawadee" w:hAnsi="Leelawadee" w:cs="Leelawadee"/>
        </w:rPr>
      </w:pPr>
    </w:p>
    <w:p w14:paraId="5F679E3B" w14:textId="77777777" w:rsidR="00181DCA" w:rsidRDefault="004B1014" w:rsidP="00122E61">
      <w:pPr>
        <w:pStyle w:val="NoSpacing"/>
        <w:rPr>
          <w:rFonts w:ascii="Leelawadee" w:hAnsi="Leelawadee" w:cs="Leelawadee"/>
        </w:rPr>
      </w:pPr>
      <w:r>
        <w:rPr>
          <w:rFonts w:ascii="Leelawadee" w:hAnsi="Leelawadee" w:cs="Leelawadee"/>
        </w:rPr>
        <w:t>Improving your balance and strength can have a noticeable impact on</w:t>
      </w:r>
      <w:r w:rsidR="000F0060">
        <w:rPr>
          <w:rFonts w:ascii="Leelawadee" w:hAnsi="Leelawadee" w:cs="Leelawadee"/>
        </w:rPr>
        <w:t xml:space="preserve"> reducing</w:t>
      </w:r>
      <w:r>
        <w:rPr>
          <w:rFonts w:ascii="Leelawadee" w:hAnsi="Leelawadee" w:cs="Leelawadee"/>
        </w:rPr>
        <w:t xml:space="preserve"> your risk of falls</w:t>
      </w:r>
      <w:r w:rsidR="002D5A49">
        <w:rPr>
          <w:rFonts w:ascii="Leelawadee" w:hAnsi="Leelawadee" w:cs="Leelawadee"/>
        </w:rPr>
        <w:t>!</w:t>
      </w:r>
      <w:r>
        <w:rPr>
          <w:rFonts w:ascii="Leelawadee" w:hAnsi="Leelawadee" w:cs="Leelawadee"/>
        </w:rPr>
        <w:t xml:space="preserve"> </w:t>
      </w:r>
      <w:r w:rsidR="000F0060">
        <w:rPr>
          <w:rFonts w:ascii="Leelawadee" w:hAnsi="Leelawadee" w:cs="Leelawadee"/>
        </w:rPr>
        <w:t xml:space="preserve">Balance </w:t>
      </w:r>
      <w:r w:rsidR="001B7C40">
        <w:rPr>
          <w:rFonts w:ascii="Leelawadee" w:hAnsi="Leelawadee" w:cs="Leelawadee"/>
        </w:rPr>
        <w:t>and strength are</w:t>
      </w:r>
      <w:r w:rsidR="000F0060">
        <w:rPr>
          <w:rFonts w:ascii="Leelawadee" w:hAnsi="Leelawadee" w:cs="Leelawadee"/>
        </w:rPr>
        <w:t xml:space="preserve"> important for everyday activities</w:t>
      </w:r>
      <w:r w:rsidR="001B7C40">
        <w:rPr>
          <w:rFonts w:ascii="Leelawadee" w:hAnsi="Leelawadee" w:cs="Leelawadee"/>
        </w:rPr>
        <w:t xml:space="preserve">, like walking up and down stairs and getting up from a chair or bed or out of a </w:t>
      </w:r>
      <w:r w:rsidR="00DB39D2">
        <w:rPr>
          <w:rFonts w:ascii="Leelawadee" w:hAnsi="Leelawadee" w:cs="Leelawadee"/>
        </w:rPr>
        <w:t>car and</w:t>
      </w:r>
      <w:r w:rsidR="000F0060">
        <w:rPr>
          <w:rFonts w:ascii="Leelawadee" w:hAnsi="Leelawadee" w:cs="Leelawadee"/>
        </w:rPr>
        <w:t xml:space="preserve"> can be improved at any age with regular practice</w:t>
      </w:r>
      <w:r w:rsidR="001B7C40">
        <w:rPr>
          <w:rFonts w:ascii="Leelawadee" w:hAnsi="Leelawadee" w:cs="Leelawadee"/>
        </w:rPr>
        <w:t>.</w:t>
      </w:r>
      <w:r w:rsidR="00EE3D53">
        <w:rPr>
          <w:rFonts w:ascii="Leelawadee" w:hAnsi="Leelawadee" w:cs="Leelawadee"/>
        </w:rPr>
        <w:t xml:space="preserve"> When you have strong leg and hip muscles and regularly practice balance exercises, you can reduce your risk of falling and suffering a life-changing injury</w:t>
      </w:r>
      <w:r w:rsidR="006C2651">
        <w:rPr>
          <w:rFonts w:ascii="Leelawadee" w:hAnsi="Leelawadee" w:cs="Leelawadee"/>
        </w:rPr>
        <w:t>.</w:t>
      </w:r>
      <w:r w:rsidR="002D5A49">
        <w:rPr>
          <w:rFonts w:ascii="Leelawadee" w:hAnsi="Leelawadee" w:cs="Leelawadee"/>
        </w:rPr>
        <w:t xml:space="preserve"> Consider joining an exercise class or falls prevention program (in-person or online!) to stay accountable, meet new people, and have fun while improving your physical health. </w:t>
      </w:r>
      <w:r w:rsidR="002D5A49" w:rsidRPr="002D5A49">
        <w:rPr>
          <w:rFonts w:ascii="Leelawadee" w:hAnsi="Leelawadee" w:cs="Leelawadee"/>
          <w:highlight w:val="yellow"/>
        </w:rPr>
        <w:t>[Include local info on where to find exercise classes or health promotion program</w:t>
      </w:r>
      <w:r w:rsidR="00122E61">
        <w:rPr>
          <w:rFonts w:ascii="Leelawadee" w:hAnsi="Leelawadee" w:cs="Leelawadee"/>
          <w:highlight w:val="yellow"/>
        </w:rPr>
        <w:t>s</w:t>
      </w:r>
      <w:r w:rsidR="00506AE6">
        <w:rPr>
          <w:rFonts w:ascii="Leelawadee" w:hAnsi="Leelawadee" w:cs="Leelawadee"/>
          <w:highlight w:val="yellow"/>
        </w:rPr>
        <w:t xml:space="preserve"> or delete</w:t>
      </w:r>
      <w:r w:rsidR="00122E61">
        <w:rPr>
          <w:rFonts w:ascii="Leelawadee" w:hAnsi="Leelawadee" w:cs="Leelawadee"/>
          <w:highlight w:val="yellow"/>
        </w:rPr>
        <w:t>].</w:t>
      </w:r>
      <w:r w:rsidR="00122E61" w:rsidRPr="00122E61">
        <w:rPr>
          <w:rFonts w:ascii="Leelawadee" w:hAnsi="Leelawadee" w:cs="Leelawadee"/>
        </w:rPr>
        <w:t xml:space="preserve"> </w:t>
      </w:r>
    </w:p>
    <w:p w14:paraId="77E30032" w14:textId="77777777" w:rsidR="00181DCA" w:rsidRDefault="00181DCA" w:rsidP="00122E61">
      <w:pPr>
        <w:pStyle w:val="NoSpacing"/>
        <w:rPr>
          <w:rFonts w:ascii="Leelawadee" w:hAnsi="Leelawadee" w:cs="Leelawadee"/>
        </w:rPr>
      </w:pPr>
    </w:p>
    <w:p w14:paraId="0F3C7F41" w14:textId="77777777" w:rsidR="00530ADE" w:rsidRDefault="00122E61" w:rsidP="00657143">
      <w:pPr>
        <w:pStyle w:val="NoSpacing"/>
        <w:rPr>
          <w:rFonts w:ascii="Leelawadee" w:hAnsi="Leelawadee" w:cs="Leelawadee"/>
        </w:rPr>
      </w:pPr>
      <w:r>
        <w:rPr>
          <w:rFonts w:ascii="Leelawadee" w:hAnsi="Leelawadee" w:cs="Leelawadee"/>
        </w:rPr>
        <w:t>There may also be other reasons why your balance is affected including medications</w:t>
      </w:r>
      <w:r w:rsidR="00506AE6">
        <w:rPr>
          <w:rFonts w:ascii="Leelawadee" w:hAnsi="Leelawadee" w:cs="Leelawadee"/>
        </w:rPr>
        <w:t xml:space="preserve"> or alcohol</w:t>
      </w:r>
      <w:r>
        <w:rPr>
          <w:rFonts w:ascii="Leelawadee" w:hAnsi="Leelawadee" w:cs="Leelawadee"/>
        </w:rPr>
        <w:t>, inner ear problems, medical conditions, or vision problems. If you feel any of these things may be affecting your balance, talk to your healthcare provider for further assessment.</w:t>
      </w:r>
      <w:r w:rsidR="00181DCA">
        <w:rPr>
          <w:rFonts w:ascii="Leelawadee" w:hAnsi="Leelawadee" w:cs="Leelawadee"/>
        </w:rPr>
        <w:t xml:space="preserve"> </w:t>
      </w:r>
    </w:p>
    <w:p w14:paraId="26E7178C" w14:textId="77777777" w:rsidR="00530ADE" w:rsidRDefault="00530ADE" w:rsidP="00657143">
      <w:pPr>
        <w:pStyle w:val="NoSpacing"/>
        <w:rPr>
          <w:rFonts w:ascii="Leelawadee" w:hAnsi="Leelawadee" w:cs="Leelawadee"/>
        </w:rPr>
      </w:pPr>
    </w:p>
    <w:p w14:paraId="32A25F3F" w14:textId="1EEA8B1A" w:rsidR="00657143" w:rsidRPr="001D4AA7" w:rsidRDefault="00CA6A5F" w:rsidP="00657143">
      <w:pPr>
        <w:pStyle w:val="NoSpacing"/>
        <w:rPr>
          <w:rFonts w:ascii="Leelawadee" w:hAnsi="Leelawadee" w:cs="Leelawadee"/>
        </w:rPr>
      </w:pPr>
      <w:r>
        <w:rPr>
          <w:rFonts w:ascii="Leelawadee" w:hAnsi="Leelawadee" w:cs="Leelawadee"/>
        </w:rPr>
        <w:t>In addition to improving your balance, if you have pets</w:t>
      </w:r>
      <w:r w:rsidR="00506AE6">
        <w:rPr>
          <w:rFonts w:ascii="Leelawadee" w:hAnsi="Leelawadee" w:cs="Leelawadee"/>
        </w:rPr>
        <w:t>,</w:t>
      </w:r>
      <w:r>
        <w:rPr>
          <w:rFonts w:ascii="Leelawadee" w:hAnsi="Leelawadee" w:cs="Leelawadee"/>
        </w:rPr>
        <w:t xml:space="preserve"> or regularly visit someone who does, consider these</w:t>
      </w:r>
      <w:r w:rsidR="001D4AA7" w:rsidRPr="001D4AA7">
        <w:rPr>
          <w:rFonts w:ascii="Leelawadee" w:hAnsi="Leelawadee" w:cs="Leelawadee"/>
        </w:rPr>
        <w:t xml:space="preserve"> safety tips</w:t>
      </w:r>
      <w:r w:rsidR="00506AE6">
        <w:rPr>
          <w:rFonts w:ascii="Leelawadee" w:hAnsi="Leelawadee" w:cs="Leelawadee"/>
        </w:rPr>
        <w:t xml:space="preserve"> to reduce your risk of falls</w:t>
      </w:r>
      <w:r w:rsidR="001D4AA7" w:rsidRPr="001D4AA7">
        <w:rPr>
          <w:rFonts w:ascii="Leelawadee" w:hAnsi="Leelawadee" w:cs="Leelawadee"/>
        </w:rPr>
        <w:t>:</w:t>
      </w:r>
    </w:p>
    <w:p w14:paraId="42E85A3A" w14:textId="67E16CBA" w:rsidR="00973197" w:rsidRDefault="002A1F6A" w:rsidP="002A1F6A">
      <w:pPr>
        <w:pStyle w:val="ListParagraph"/>
        <w:numPr>
          <w:ilvl w:val="0"/>
          <w:numId w:val="5"/>
        </w:numPr>
        <w:rPr>
          <w:rFonts w:ascii="Leelawadee" w:eastAsiaTheme="minorEastAsia" w:hAnsi="Leelawadee" w:cs="Leelawadee"/>
        </w:rPr>
      </w:pPr>
      <w:r>
        <w:rPr>
          <w:rFonts w:ascii="Leelawadee" w:eastAsiaTheme="minorEastAsia" w:hAnsi="Leelawadee" w:cs="Leelawadee"/>
        </w:rPr>
        <w:t>Clean up spills around water dishes right away</w:t>
      </w:r>
    </w:p>
    <w:p w14:paraId="15680B33" w14:textId="200E5C74" w:rsidR="002A1F6A" w:rsidRDefault="002A1F6A" w:rsidP="002A1F6A">
      <w:pPr>
        <w:pStyle w:val="ListParagraph"/>
        <w:numPr>
          <w:ilvl w:val="0"/>
          <w:numId w:val="5"/>
        </w:numPr>
        <w:rPr>
          <w:rFonts w:ascii="Leelawadee" w:eastAsiaTheme="minorEastAsia" w:hAnsi="Leelawadee" w:cs="Leelawadee"/>
        </w:rPr>
      </w:pPr>
      <w:r>
        <w:rPr>
          <w:rFonts w:ascii="Leelawadee" w:eastAsiaTheme="minorEastAsia" w:hAnsi="Leelawadee" w:cs="Leelawadee"/>
        </w:rPr>
        <w:t>Pick up toys frequently, especially in walkways</w:t>
      </w:r>
    </w:p>
    <w:p w14:paraId="588A17BB" w14:textId="32EFC7F7" w:rsidR="002A1F6A" w:rsidRDefault="002A1F6A" w:rsidP="002A1F6A">
      <w:pPr>
        <w:pStyle w:val="ListParagraph"/>
        <w:numPr>
          <w:ilvl w:val="0"/>
          <w:numId w:val="5"/>
        </w:numPr>
        <w:rPr>
          <w:rFonts w:ascii="Leelawadee" w:eastAsiaTheme="minorEastAsia" w:hAnsi="Leelawadee" w:cs="Leelawadee"/>
        </w:rPr>
      </w:pPr>
      <w:r>
        <w:rPr>
          <w:rFonts w:ascii="Leelawadee" w:eastAsiaTheme="minorEastAsia" w:hAnsi="Leelawadee" w:cs="Leelawadee"/>
        </w:rPr>
        <w:t xml:space="preserve">Train your pet so they don’t jump </w:t>
      </w:r>
      <w:r w:rsidR="00EC63DB">
        <w:rPr>
          <w:rFonts w:ascii="Leelawadee" w:eastAsiaTheme="minorEastAsia" w:hAnsi="Leelawadee" w:cs="Leelawadee"/>
        </w:rPr>
        <w:t>or pull</w:t>
      </w:r>
    </w:p>
    <w:p w14:paraId="5BB2EEF5" w14:textId="2DE76DBC" w:rsidR="00EC63DB" w:rsidRDefault="00EC63DB" w:rsidP="002A1F6A">
      <w:pPr>
        <w:pStyle w:val="ListParagraph"/>
        <w:numPr>
          <w:ilvl w:val="0"/>
          <w:numId w:val="5"/>
        </w:numPr>
        <w:rPr>
          <w:rFonts w:ascii="Leelawadee" w:eastAsiaTheme="minorEastAsia" w:hAnsi="Leelawadee" w:cs="Leelawadee"/>
        </w:rPr>
      </w:pPr>
      <w:r>
        <w:rPr>
          <w:rFonts w:ascii="Leelawadee" w:eastAsiaTheme="minorEastAsia" w:hAnsi="Leelawadee" w:cs="Leelawadee"/>
        </w:rPr>
        <w:t>Make their presence known! Use a bright-colored collar or put a bell or light on their collar</w:t>
      </w:r>
    </w:p>
    <w:p w14:paraId="4450A9D5" w14:textId="13359A28" w:rsidR="00EC63DB" w:rsidRDefault="00EC63DB" w:rsidP="002A1F6A">
      <w:pPr>
        <w:pStyle w:val="ListParagraph"/>
        <w:numPr>
          <w:ilvl w:val="0"/>
          <w:numId w:val="5"/>
        </w:numPr>
        <w:rPr>
          <w:rFonts w:ascii="Leelawadee" w:eastAsiaTheme="minorEastAsia" w:hAnsi="Leelawadee" w:cs="Leelawadee"/>
        </w:rPr>
      </w:pPr>
      <w:r>
        <w:rPr>
          <w:rFonts w:ascii="Leelawadee" w:eastAsiaTheme="minorEastAsia" w:hAnsi="Leelawadee" w:cs="Leelawadee"/>
        </w:rPr>
        <w:t>Keep your pet in a separate area during busy times or if someone comes to visit</w:t>
      </w:r>
    </w:p>
    <w:p w14:paraId="48E885E9" w14:textId="757744B2" w:rsidR="00EC63DB" w:rsidRDefault="00EC63DB" w:rsidP="002A1F6A">
      <w:pPr>
        <w:pStyle w:val="ListParagraph"/>
        <w:numPr>
          <w:ilvl w:val="0"/>
          <w:numId w:val="5"/>
        </w:numPr>
        <w:rPr>
          <w:rFonts w:ascii="Leelawadee" w:eastAsiaTheme="minorEastAsia" w:hAnsi="Leelawadee" w:cs="Leelawadee"/>
        </w:rPr>
      </w:pPr>
      <w:r>
        <w:rPr>
          <w:rFonts w:ascii="Leelawadee" w:eastAsiaTheme="minorEastAsia" w:hAnsi="Leelawadee" w:cs="Leelawadee"/>
        </w:rPr>
        <w:t xml:space="preserve">Be aware! Know where your pet </w:t>
      </w:r>
      <w:proofErr w:type="gramStart"/>
      <w:r>
        <w:rPr>
          <w:rFonts w:ascii="Leelawadee" w:eastAsiaTheme="minorEastAsia" w:hAnsi="Leelawadee" w:cs="Leelawadee"/>
        </w:rPr>
        <w:t>is at all times</w:t>
      </w:r>
      <w:proofErr w:type="gramEnd"/>
      <w:r>
        <w:rPr>
          <w:rFonts w:ascii="Leelawadee" w:eastAsiaTheme="minorEastAsia" w:hAnsi="Leelawadee" w:cs="Leelawadee"/>
        </w:rPr>
        <w:t xml:space="preserve"> and learn your </w:t>
      </w:r>
      <w:r w:rsidR="00CA6A5F">
        <w:rPr>
          <w:rFonts w:ascii="Leelawadee" w:eastAsiaTheme="minorEastAsia" w:hAnsi="Leelawadee" w:cs="Leelawadee"/>
        </w:rPr>
        <w:t>pet</w:t>
      </w:r>
      <w:r w:rsidR="00407F73">
        <w:rPr>
          <w:rFonts w:ascii="Leelawadee" w:eastAsiaTheme="minorEastAsia" w:hAnsi="Leelawadee" w:cs="Leelawadee"/>
        </w:rPr>
        <w:t>’</w:t>
      </w:r>
      <w:r w:rsidR="00CA6A5F">
        <w:rPr>
          <w:rFonts w:ascii="Leelawadee" w:eastAsiaTheme="minorEastAsia" w:hAnsi="Leelawadee" w:cs="Leelawadee"/>
        </w:rPr>
        <w:t>s</w:t>
      </w:r>
      <w:r w:rsidR="00407F73">
        <w:rPr>
          <w:rFonts w:ascii="Leelawadee" w:eastAsiaTheme="minorEastAsia" w:hAnsi="Leelawadee" w:cs="Leelawadee"/>
        </w:rPr>
        <w:t xml:space="preserve"> </w:t>
      </w:r>
      <w:r>
        <w:rPr>
          <w:rFonts w:ascii="Leelawadee" w:eastAsiaTheme="minorEastAsia" w:hAnsi="Leelawadee" w:cs="Leelawadee"/>
        </w:rPr>
        <w:t>behaviors and habits</w:t>
      </w:r>
    </w:p>
    <w:p w14:paraId="7902C726" w14:textId="2AC8EBFA" w:rsidR="00EC63DB" w:rsidRDefault="00EC63DB" w:rsidP="002A1F6A">
      <w:pPr>
        <w:pStyle w:val="ListParagraph"/>
        <w:numPr>
          <w:ilvl w:val="0"/>
          <w:numId w:val="5"/>
        </w:numPr>
        <w:rPr>
          <w:rFonts w:ascii="Leelawadee" w:eastAsiaTheme="minorEastAsia" w:hAnsi="Leelawadee" w:cs="Leelawadee"/>
        </w:rPr>
      </w:pPr>
      <w:r>
        <w:rPr>
          <w:rFonts w:ascii="Leelawadee" w:eastAsiaTheme="minorEastAsia" w:hAnsi="Leelawadee" w:cs="Leelawadee"/>
        </w:rPr>
        <w:t>Take your time and pay attention to your surroundings</w:t>
      </w:r>
    </w:p>
    <w:p w14:paraId="6500FEFF" w14:textId="77777777" w:rsidR="00EA029A" w:rsidRDefault="00EA029A" w:rsidP="00EA029A">
      <w:pPr>
        <w:rPr>
          <w:rFonts w:ascii="Leelawadee" w:eastAsiaTheme="minorEastAsia" w:hAnsi="Leelawadee" w:cs="Leelawadee"/>
        </w:rPr>
      </w:pPr>
    </w:p>
    <w:p w14:paraId="36908864" w14:textId="4277856F" w:rsidR="00CA612E" w:rsidRPr="001E1945" w:rsidRDefault="00427AA8" w:rsidP="00315F0E">
      <w:pPr>
        <w:spacing w:line="276" w:lineRule="auto"/>
        <w:rPr>
          <w:rFonts w:ascii="Leelawadee" w:hAnsi="Leelawadee" w:cs="Leelawadee"/>
        </w:rPr>
      </w:pPr>
      <w:r>
        <w:rPr>
          <w:rFonts w:ascii="Leelawadee" w:hAnsi="Leelawadee" w:cs="Leelawadee"/>
        </w:rPr>
        <w:t>I</w:t>
      </w:r>
      <w:r w:rsidRPr="001E1945">
        <w:rPr>
          <w:rFonts w:ascii="Leelawadee" w:hAnsi="Leelawadee" w:cs="Leelawadee"/>
        </w:rPr>
        <w:t>f you have experienced a fall, you’re not alone.</w:t>
      </w:r>
      <w:r w:rsidRPr="001E1945">
        <w:rPr>
          <w:rStyle w:val="normaltextrun"/>
          <w:rFonts w:ascii="Leelawadee" w:hAnsi="Leelawadee" w:cs="Leelawadee"/>
          <w:color w:val="000000" w:themeColor="text1"/>
        </w:rPr>
        <w:t xml:space="preserve"> According to the Centers for Disease Control and Prevention (CDC), more than 1 in 4 older adults (ages 65+) have a fall each year</w:t>
      </w:r>
      <w:r>
        <w:rPr>
          <w:rStyle w:val="normaltextrun"/>
          <w:rFonts w:ascii="Leelawadee" w:hAnsi="Leelawadee" w:cs="Leelawadee"/>
          <w:color w:val="000000" w:themeColor="text1"/>
        </w:rPr>
        <w:t xml:space="preserve">. </w:t>
      </w:r>
      <w:r w:rsidR="002E72C2" w:rsidRPr="001E1945">
        <w:rPr>
          <w:rFonts w:ascii="Leelawadee" w:eastAsia="Calibri" w:hAnsi="Leelawadee" w:cs="Leelawadee"/>
          <w:color w:val="000000" w:themeColor="text1"/>
        </w:rPr>
        <w:t>The good news is that while falls are common, they don’t have to be a normal part of aging</w:t>
      </w:r>
      <w:r w:rsidR="00C554C7" w:rsidRPr="001E1945">
        <w:rPr>
          <w:rFonts w:ascii="Leelawadee" w:eastAsia="Calibri" w:hAnsi="Leelawadee" w:cs="Leelawadee"/>
          <w:color w:val="000000" w:themeColor="text1"/>
        </w:rPr>
        <w:t xml:space="preserve">! </w:t>
      </w:r>
      <w:r w:rsidR="00EA029A">
        <w:rPr>
          <w:rFonts w:ascii="Leelawadee" w:eastAsia="Calibri" w:hAnsi="Leelawadee" w:cs="Leelawadee"/>
          <w:color w:val="000000" w:themeColor="text1"/>
        </w:rPr>
        <w:t xml:space="preserve">The Falls Free Wisconsin Coalition’s interactive website, </w:t>
      </w:r>
      <w:hyperlink r:id="rId10" w:history="1">
        <w:r w:rsidR="00763388" w:rsidRPr="004764BA">
          <w:rPr>
            <w:rStyle w:val="Hyperlink"/>
            <w:rFonts w:ascii="Leelawadee" w:eastAsia="Calibri" w:hAnsi="Leelawadee" w:cs="Leelawadee"/>
            <w:b/>
            <w:bCs/>
          </w:rPr>
          <w:t>FallsFreeWI.org</w:t>
        </w:r>
      </w:hyperlink>
      <w:r w:rsidR="00EA029A">
        <w:t>,</w:t>
      </w:r>
      <w:r w:rsidR="00763388">
        <w:t xml:space="preserve"> </w:t>
      </w:r>
      <w:r w:rsidR="00763388">
        <w:rPr>
          <w:rFonts w:ascii="Leelawadee" w:eastAsia="Calibri" w:hAnsi="Leelawadee" w:cs="Leelawadee"/>
          <w:color w:val="000000" w:themeColor="text1"/>
        </w:rPr>
        <w:t>has examples of simple balance and strength exercises that can be practiced at home,</w:t>
      </w:r>
      <w:r w:rsidR="00EA029A">
        <w:rPr>
          <w:rFonts w:ascii="Leelawadee" w:eastAsia="Calibri" w:hAnsi="Leelawadee" w:cs="Leelawadee"/>
          <w:color w:val="000000" w:themeColor="text1"/>
        </w:rPr>
        <w:t xml:space="preserve"> information about </w:t>
      </w:r>
      <w:r w:rsidR="00093743">
        <w:rPr>
          <w:rFonts w:ascii="Leelawadee" w:eastAsia="Calibri" w:hAnsi="Leelawadee" w:cs="Leelawadee"/>
          <w:color w:val="000000" w:themeColor="text1"/>
        </w:rPr>
        <w:t xml:space="preserve">medications, </w:t>
      </w:r>
      <w:r w:rsidR="00EA029A">
        <w:rPr>
          <w:rFonts w:ascii="Leelawadee" w:eastAsia="Calibri" w:hAnsi="Leelawadee" w:cs="Leelawadee"/>
          <w:color w:val="000000" w:themeColor="text1"/>
        </w:rPr>
        <w:t xml:space="preserve">home safety, vision, footwear, and </w:t>
      </w:r>
      <w:r w:rsidR="00FF4E0D">
        <w:rPr>
          <w:rFonts w:ascii="Leelawadee" w:eastAsia="Calibri" w:hAnsi="Leelawadee" w:cs="Leelawadee"/>
          <w:color w:val="000000" w:themeColor="text1"/>
        </w:rPr>
        <w:t xml:space="preserve">more so you can </w:t>
      </w:r>
      <w:r w:rsidR="00F92F29">
        <w:rPr>
          <w:rFonts w:ascii="Leelawadee" w:eastAsia="Calibri" w:hAnsi="Leelawadee" w:cs="Leelawadee"/>
          <w:color w:val="000000" w:themeColor="text1"/>
        </w:rPr>
        <w:t xml:space="preserve">take action to </w:t>
      </w:r>
      <w:r w:rsidR="00FF4E0D">
        <w:rPr>
          <w:rFonts w:ascii="Leelawadee" w:eastAsia="Calibri" w:hAnsi="Leelawadee" w:cs="Leelawadee"/>
          <w:color w:val="000000" w:themeColor="text1"/>
        </w:rPr>
        <w:t>stay balanced and prevent falls.</w:t>
      </w:r>
    </w:p>
    <w:p w14:paraId="681C900B" w14:textId="77777777" w:rsidR="004764BA" w:rsidRDefault="004764BA" w:rsidP="004764BA">
      <w:pPr>
        <w:spacing w:line="257" w:lineRule="auto"/>
        <w:rPr>
          <w:rFonts w:ascii="Leelawadee" w:eastAsiaTheme="minorEastAsia" w:hAnsi="Leelawadee" w:cs="Leelawadee"/>
        </w:rPr>
      </w:pPr>
    </w:p>
    <w:p w14:paraId="1456EA41" w14:textId="42D0FA6B" w:rsidR="00516C36" w:rsidRPr="001E1945" w:rsidRDefault="00ED1AA8" w:rsidP="00516C36">
      <w:pPr>
        <w:pStyle w:val="NormalWeb"/>
        <w:spacing w:line="276" w:lineRule="auto"/>
        <w:rPr>
          <w:rFonts w:ascii="Leelawadee" w:eastAsiaTheme="minorEastAsia" w:hAnsi="Leelawadee" w:cs="Leelawadee"/>
          <w:sz w:val="22"/>
          <w:szCs w:val="22"/>
        </w:rPr>
      </w:pPr>
      <w:r w:rsidRPr="001E1945">
        <w:rPr>
          <w:rFonts w:ascii="Leelawadee" w:eastAsiaTheme="minorEastAsia" w:hAnsi="Leelawadee" w:cs="Leelawadee"/>
          <w:sz w:val="22"/>
          <w:szCs w:val="22"/>
        </w:rPr>
        <w:t>We’re all aging</w:t>
      </w:r>
      <w:r w:rsidR="000A0624" w:rsidRPr="001E1945">
        <w:rPr>
          <w:rFonts w:ascii="Leelawadee" w:eastAsiaTheme="minorEastAsia" w:hAnsi="Leelawadee" w:cs="Leelawadee"/>
          <w:sz w:val="22"/>
          <w:szCs w:val="22"/>
        </w:rPr>
        <w:t xml:space="preserve">. </w:t>
      </w:r>
      <w:r w:rsidRPr="001E1945">
        <w:rPr>
          <w:rFonts w:ascii="Leelawadee" w:eastAsiaTheme="minorEastAsia" w:hAnsi="Leelawadee" w:cs="Leelawadee"/>
          <w:sz w:val="22"/>
          <w:szCs w:val="22"/>
        </w:rPr>
        <w:t>From older adults</w:t>
      </w:r>
      <w:r w:rsidR="00516C36" w:rsidRPr="001E1945">
        <w:rPr>
          <w:rFonts w:ascii="Leelawadee" w:eastAsiaTheme="minorEastAsia" w:hAnsi="Leelawadee" w:cs="Leelawadee"/>
          <w:sz w:val="22"/>
          <w:szCs w:val="22"/>
        </w:rPr>
        <w:t xml:space="preserve"> </w:t>
      </w:r>
      <w:r w:rsidRPr="001E1945">
        <w:rPr>
          <w:rFonts w:ascii="Leelawadee" w:eastAsiaTheme="minorEastAsia" w:hAnsi="Leelawadee" w:cs="Leelawadee"/>
          <w:sz w:val="22"/>
          <w:szCs w:val="22"/>
        </w:rPr>
        <w:t xml:space="preserve">to </w:t>
      </w:r>
      <w:r w:rsidR="00516C36" w:rsidRPr="001E1945">
        <w:rPr>
          <w:rFonts w:ascii="Leelawadee" w:eastAsiaTheme="minorEastAsia" w:hAnsi="Leelawadee" w:cs="Leelawadee"/>
          <w:sz w:val="22"/>
          <w:szCs w:val="22"/>
        </w:rPr>
        <w:t>their families</w:t>
      </w:r>
      <w:r w:rsidRPr="001E1945">
        <w:rPr>
          <w:rFonts w:ascii="Leelawadee" w:eastAsiaTheme="minorEastAsia" w:hAnsi="Leelawadee" w:cs="Leelawadee"/>
          <w:sz w:val="22"/>
          <w:szCs w:val="22"/>
        </w:rPr>
        <w:t xml:space="preserve"> or </w:t>
      </w:r>
      <w:r w:rsidR="00516C36" w:rsidRPr="001E1945">
        <w:rPr>
          <w:rFonts w:ascii="Leelawadee" w:eastAsiaTheme="minorEastAsia" w:hAnsi="Leelawadee" w:cs="Leelawadee"/>
          <w:sz w:val="22"/>
          <w:szCs w:val="22"/>
        </w:rPr>
        <w:t xml:space="preserve">caregivers, and </w:t>
      </w:r>
      <w:r w:rsidR="002143A1" w:rsidRPr="001E1945">
        <w:rPr>
          <w:rFonts w:ascii="Leelawadee" w:eastAsiaTheme="minorEastAsia" w:hAnsi="Leelawadee" w:cs="Leelawadee"/>
          <w:sz w:val="22"/>
          <w:szCs w:val="22"/>
        </w:rPr>
        <w:t>everyone in between</w:t>
      </w:r>
      <w:r w:rsidR="000A0624" w:rsidRPr="001E1945">
        <w:rPr>
          <w:rFonts w:ascii="Leelawadee" w:eastAsiaTheme="minorEastAsia" w:hAnsi="Leelawadee" w:cs="Leelawadee"/>
          <w:sz w:val="22"/>
          <w:szCs w:val="22"/>
        </w:rPr>
        <w:t xml:space="preserve">, </w:t>
      </w:r>
      <w:hyperlink r:id="rId11" w:history="1">
        <w:r w:rsidR="000A0624" w:rsidRPr="001E1945">
          <w:rPr>
            <w:rStyle w:val="Hyperlink"/>
            <w:rFonts w:ascii="Leelawadee" w:eastAsiaTheme="minorEastAsia" w:hAnsi="Leelawadee" w:cs="Leelawadee"/>
            <w:b/>
            <w:bCs/>
            <w:sz w:val="22"/>
            <w:szCs w:val="22"/>
          </w:rPr>
          <w:t>FallsFreeWI.org</w:t>
        </w:r>
      </w:hyperlink>
      <w:r w:rsidR="000A0624" w:rsidRPr="001E1945">
        <w:rPr>
          <w:rFonts w:ascii="Leelawadee" w:eastAsiaTheme="minorEastAsia" w:hAnsi="Leelawadee" w:cs="Leelawadee"/>
          <w:sz w:val="22"/>
          <w:szCs w:val="22"/>
        </w:rPr>
        <w:t xml:space="preserve"> is </w:t>
      </w:r>
      <w:r w:rsidR="00CA612E" w:rsidRPr="001E1945">
        <w:rPr>
          <w:rFonts w:ascii="Leelawadee" w:eastAsiaTheme="minorEastAsia" w:hAnsi="Leelawadee" w:cs="Leelawadee"/>
          <w:sz w:val="22"/>
          <w:szCs w:val="22"/>
        </w:rPr>
        <w:t>your one-stop-shop to age with confidence and prevent falls</w:t>
      </w:r>
      <w:r w:rsidR="00CA612E" w:rsidRPr="00675720">
        <w:rPr>
          <w:rFonts w:ascii="Leelawadee" w:eastAsiaTheme="minorEastAsia" w:hAnsi="Leelawadee" w:cs="Leelawadee"/>
          <w:sz w:val="22"/>
          <w:szCs w:val="22"/>
          <w:highlight w:val="yellow"/>
        </w:rPr>
        <w:t xml:space="preserve">. </w:t>
      </w:r>
      <w:r w:rsidR="00675720" w:rsidRPr="00675720">
        <w:rPr>
          <w:rFonts w:ascii="Leelawadee" w:eastAsiaTheme="minorEastAsia" w:hAnsi="Leelawadee" w:cs="Leelawadee"/>
          <w:sz w:val="22"/>
          <w:szCs w:val="22"/>
          <w:highlight w:val="yellow"/>
        </w:rPr>
        <w:t>[YOUR ORGANIZATION NAME]</w:t>
      </w:r>
      <w:r w:rsidR="00675720">
        <w:rPr>
          <w:rFonts w:ascii="Leelawadee" w:eastAsiaTheme="minorEastAsia" w:hAnsi="Leelawadee" w:cs="Leelawadee"/>
          <w:sz w:val="22"/>
          <w:szCs w:val="22"/>
        </w:rPr>
        <w:t xml:space="preserve"> encourages you to v</w:t>
      </w:r>
      <w:r w:rsidR="00CA612E" w:rsidRPr="001E1945">
        <w:rPr>
          <w:rFonts w:ascii="Leelawadee" w:eastAsiaTheme="minorEastAsia" w:hAnsi="Leelawadee" w:cs="Leelawadee"/>
          <w:sz w:val="22"/>
          <w:szCs w:val="22"/>
        </w:rPr>
        <w:t xml:space="preserve">isit </w:t>
      </w:r>
      <w:hyperlink r:id="rId12">
        <w:r w:rsidR="00CA612E" w:rsidRPr="001E1945">
          <w:rPr>
            <w:rStyle w:val="Hyperlink"/>
            <w:rFonts w:ascii="Leelawadee" w:eastAsiaTheme="minorEastAsia" w:hAnsi="Leelawadee" w:cs="Leelawadee"/>
            <w:b/>
            <w:bCs/>
            <w:sz w:val="22"/>
            <w:szCs w:val="22"/>
          </w:rPr>
          <w:t>FallsFreeWI.org</w:t>
        </w:r>
      </w:hyperlink>
      <w:r w:rsidR="00CA612E" w:rsidRPr="001E1945">
        <w:rPr>
          <w:rFonts w:ascii="Leelawadee" w:eastAsiaTheme="minorEastAsia" w:hAnsi="Leelawadee" w:cs="Leelawadee"/>
          <w:sz w:val="22"/>
          <w:szCs w:val="22"/>
        </w:rPr>
        <w:t xml:space="preserve"> today</w:t>
      </w:r>
      <w:r w:rsidR="009A46DC">
        <w:rPr>
          <w:rFonts w:ascii="Leelawadee" w:eastAsiaTheme="minorEastAsia" w:hAnsi="Leelawadee" w:cs="Leelawadee"/>
          <w:sz w:val="22"/>
          <w:szCs w:val="22"/>
        </w:rPr>
        <w:t xml:space="preserve"> and take action to stay safe and independent!</w:t>
      </w:r>
    </w:p>
    <w:p w14:paraId="381D23D2" w14:textId="77777777" w:rsidR="000D3242" w:rsidRPr="001E1945" w:rsidRDefault="000D3242" w:rsidP="008A21A8">
      <w:pPr>
        <w:pStyle w:val="NormalWeb"/>
        <w:shd w:val="clear" w:color="auto" w:fill="FFFFFF"/>
        <w:spacing w:line="276" w:lineRule="auto"/>
        <w:rPr>
          <w:rFonts w:ascii="Leelawadee" w:eastAsia="Times New Roman" w:hAnsi="Leelawadee" w:cs="Leelawadee"/>
          <w:sz w:val="22"/>
          <w:szCs w:val="22"/>
        </w:rPr>
      </w:pPr>
    </w:p>
    <w:bookmarkEnd w:id="0"/>
    <w:p w14:paraId="327C63F7" w14:textId="3A18F749" w:rsidR="000D3242" w:rsidRPr="000D3242" w:rsidRDefault="000D3242" w:rsidP="6C773A75">
      <w:pPr>
        <w:spacing w:line="276" w:lineRule="auto"/>
        <w:jc w:val="center"/>
        <w:rPr>
          <w:rFonts w:ascii="Leelawadee" w:hAnsi="Leelawadee" w:cs="Leelawadee"/>
        </w:rPr>
      </w:pPr>
      <w:r w:rsidRPr="6C773A75">
        <w:rPr>
          <w:rFonts w:ascii="Leelawadee" w:hAnsi="Leelawadee" w:cs="Leelawadee"/>
        </w:rPr>
        <w:t># # #</w:t>
      </w:r>
    </w:p>
    <w:sectPr w:rsidR="000D3242" w:rsidRPr="000D3242" w:rsidSect="003E4697">
      <w:headerReference w:type="default" r:id="rId13"/>
      <w:pgSz w:w="12240" w:h="15840"/>
      <w:pgMar w:top="180" w:right="990" w:bottom="0" w:left="135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95410B" w14:textId="77777777" w:rsidR="00551F85" w:rsidRDefault="00551F85" w:rsidP="0011424F">
      <w:r>
        <w:separator/>
      </w:r>
    </w:p>
  </w:endnote>
  <w:endnote w:type="continuationSeparator" w:id="0">
    <w:p w14:paraId="53AC241B" w14:textId="77777777" w:rsidR="00551F85" w:rsidRDefault="00551F85" w:rsidP="00114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eelawadee">
    <w:panose1 w:val="020B0502040204020203"/>
    <w:charset w:val="00"/>
    <w:family w:val="swiss"/>
    <w:pitch w:val="variable"/>
    <w:sig w:usb0="01000003" w:usb1="00000000" w:usb2="00000000" w:usb3="00000000" w:csb0="0001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B9759C" w14:textId="77777777" w:rsidR="00551F85" w:rsidRDefault="00551F85" w:rsidP="0011424F">
      <w:r>
        <w:separator/>
      </w:r>
    </w:p>
  </w:footnote>
  <w:footnote w:type="continuationSeparator" w:id="0">
    <w:p w14:paraId="01197D5B" w14:textId="77777777" w:rsidR="00551F85" w:rsidRDefault="00551F85" w:rsidP="001142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9FC1C2" w14:textId="74B42681" w:rsidR="003E4697" w:rsidRDefault="00762C74" w:rsidP="00762C74">
    <w:pPr>
      <w:pStyle w:val="Header"/>
      <w:jc w:val="right"/>
    </w:pPr>
    <w:r>
      <w:rPr>
        <w:noProof/>
      </w:rPr>
      <w:drawing>
        <wp:inline distT="0" distB="0" distL="0" distR="0" wp14:anchorId="4827CC8E" wp14:editId="39DF2E11">
          <wp:extent cx="1063009" cy="815340"/>
          <wp:effectExtent l="0" t="0" r="0" b="3810"/>
          <wp:docPr id="713629630" name="Picture 713629630" descr="A logo with text on i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logo with text on it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6598" b="16701"/>
                  <a:stretch/>
                </pic:blipFill>
                <pic:spPr bwMode="auto">
                  <a:xfrm>
                    <a:off x="0" y="0"/>
                    <a:ext cx="1077839" cy="82671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41F70AC8" wp14:editId="3D6574DF">
          <wp:extent cx="1085088" cy="813816"/>
          <wp:effectExtent l="0" t="0" r="1270" b="5715"/>
          <wp:docPr id="1066190437" name="Picture 2" descr="A logo with green letters and a black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5801922" name="Picture 2" descr="A logo with green letters and a black background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5088" cy="81381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4008B4"/>
    <w:multiLevelType w:val="hybridMultilevel"/>
    <w:tmpl w:val="C33A450A"/>
    <w:lvl w:ilvl="0" w:tplc="84403028"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="Calibri Ligh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EE4728"/>
    <w:multiLevelType w:val="hybridMultilevel"/>
    <w:tmpl w:val="188AC7C4"/>
    <w:lvl w:ilvl="0" w:tplc="F02EBF86"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C0DEA0"/>
    <w:multiLevelType w:val="hybridMultilevel"/>
    <w:tmpl w:val="D8FE483A"/>
    <w:lvl w:ilvl="0" w:tplc="5CC448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1C6E6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28CF5C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ED6ED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39CE71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0001D4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AC0808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2E8A5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9DABC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8353C3"/>
    <w:multiLevelType w:val="hybridMultilevel"/>
    <w:tmpl w:val="6BF2AA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D40FA8"/>
    <w:multiLevelType w:val="hybridMultilevel"/>
    <w:tmpl w:val="48FE88E6"/>
    <w:lvl w:ilvl="0" w:tplc="626640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19A082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B1C70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DEAF0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FA63AB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31A3A3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E48C3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B0ECF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88B1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8728751">
    <w:abstractNumId w:val="2"/>
  </w:num>
  <w:num w:numId="2" w16cid:durableId="88939053">
    <w:abstractNumId w:val="4"/>
  </w:num>
  <w:num w:numId="3" w16cid:durableId="950892249">
    <w:abstractNumId w:val="1"/>
  </w:num>
  <w:num w:numId="4" w16cid:durableId="771436674">
    <w:abstractNumId w:val="0"/>
  </w:num>
  <w:num w:numId="5" w16cid:durableId="213373982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3568"/>
    <w:rsid w:val="00053CE9"/>
    <w:rsid w:val="00063EF7"/>
    <w:rsid w:val="0008372C"/>
    <w:rsid w:val="00093743"/>
    <w:rsid w:val="000A0624"/>
    <w:rsid w:val="000B3737"/>
    <w:rsid w:val="000D12CF"/>
    <w:rsid w:val="000D3242"/>
    <w:rsid w:val="000F0060"/>
    <w:rsid w:val="000F139A"/>
    <w:rsid w:val="00102770"/>
    <w:rsid w:val="0010598C"/>
    <w:rsid w:val="0011424F"/>
    <w:rsid w:val="00122E61"/>
    <w:rsid w:val="0012506F"/>
    <w:rsid w:val="00135BB7"/>
    <w:rsid w:val="00136820"/>
    <w:rsid w:val="0015214B"/>
    <w:rsid w:val="00181DCA"/>
    <w:rsid w:val="001820E1"/>
    <w:rsid w:val="001B13DC"/>
    <w:rsid w:val="001B2A87"/>
    <w:rsid w:val="001B7C40"/>
    <w:rsid w:val="001D4AA7"/>
    <w:rsid w:val="001E10C1"/>
    <w:rsid w:val="001E1945"/>
    <w:rsid w:val="001E258A"/>
    <w:rsid w:val="002143A1"/>
    <w:rsid w:val="002956B8"/>
    <w:rsid w:val="002A1F6A"/>
    <w:rsid w:val="002B350C"/>
    <w:rsid w:val="002B5C19"/>
    <w:rsid w:val="002C0E13"/>
    <w:rsid w:val="002D5A49"/>
    <w:rsid w:val="002E02E0"/>
    <w:rsid w:val="002E301A"/>
    <w:rsid w:val="002E72C2"/>
    <w:rsid w:val="002F11D9"/>
    <w:rsid w:val="002F17D2"/>
    <w:rsid w:val="00310871"/>
    <w:rsid w:val="00315F0E"/>
    <w:rsid w:val="00320313"/>
    <w:rsid w:val="0032710B"/>
    <w:rsid w:val="003512C6"/>
    <w:rsid w:val="00361959"/>
    <w:rsid w:val="00382286"/>
    <w:rsid w:val="003A06ED"/>
    <w:rsid w:val="003E4697"/>
    <w:rsid w:val="003F66EC"/>
    <w:rsid w:val="00407F73"/>
    <w:rsid w:val="004104D3"/>
    <w:rsid w:val="00415E0E"/>
    <w:rsid w:val="00427AA8"/>
    <w:rsid w:val="00450F09"/>
    <w:rsid w:val="0046151D"/>
    <w:rsid w:val="004764BA"/>
    <w:rsid w:val="00493C01"/>
    <w:rsid w:val="004A1E7D"/>
    <w:rsid w:val="004B1014"/>
    <w:rsid w:val="004D612A"/>
    <w:rsid w:val="004F22E3"/>
    <w:rsid w:val="004F2BE3"/>
    <w:rsid w:val="005011B6"/>
    <w:rsid w:val="00506AE6"/>
    <w:rsid w:val="00512478"/>
    <w:rsid w:val="005148F3"/>
    <w:rsid w:val="00515C06"/>
    <w:rsid w:val="00516C36"/>
    <w:rsid w:val="00523698"/>
    <w:rsid w:val="00526115"/>
    <w:rsid w:val="00530ADE"/>
    <w:rsid w:val="005347DB"/>
    <w:rsid w:val="00537A3A"/>
    <w:rsid w:val="00551F85"/>
    <w:rsid w:val="00564FE7"/>
    <w:rsid w:val="005A5A08"/>
    <w:rsid w:val="005A5FC5"/>
    <w:rsid w:val="005B4286"/>
    <w:rsid w:val="005C102C"/>
    <w:rsid w:val="005C584A"/>
    <w:rsid w:val="005D0ED0"/>
    <w:rsid w:val="0060223A"/>
    <w:rsid w:val="00605B26"/>
    <w:rsid w:val="00650074"/>
    <w:rsid w:val="00657143"/>
    <w:rsid w:val="00675720"/>
    <w:rsid w:val="00682548"/>
    <w:rsid w:val="00685662"/>
    <w:rsid w:val="006C2651"/>
    <w:rsid w:val="006C3C90"/>
    <w:rsid w:val="006C6043"/>
    <w:rsid w:val="006D18BC"/>
    <w:rsid w:val="006E64E3"/>
    <w:rsid w:val="006E6B3F"/>
    <w:rsid w:val="00704BB7"/>
    <w:rsid w:val="007111D7"/>
    <w:rsid w:val="00711F4D"/>
    <w:rsid w:val="00712511"/>
    <w:rsid w:val="00716D75"/>
    <w:rsid w:val="00724244"/>
    <w:rsid w:val="00742716"/>
    <w:rsid w:val="00746D53"/>
    <w:rsid w:val="007526E1"/>
    <w:rsid w:val="007562A8"/>
    <w:rsid w:val="00760D4F"/>
    <w:rsid w:val="00762C74"/>
    <w:rsid w:val="00763388"/>
    <w:rsid w:val="00763517"/>
    <w:rsid w:val="00764264"/>
    <w:rsid w:val="00774252"/>
    <w:rsid w:val="007A7468"/>
    <w:rsid w:val="007B4815"/>
    <w:rsid w:val="007C2425"/>
    <w:rsid w:val="00817032"/>
    <w:rsid w:val="0081952F"/>
    <w:rsid w:val="008541D5"/>
    <w:rsid w:val="00892617"/>
    <w:rsid w:val="008967AA"/>
    <w:rsid w:val="008A21A8"/>
    <w:rsid w:val="008B06D9"/>
    <w:rsid w:val="008B2DEB"/>
    <w:rsid w:val="008C5DF5"/>
    <w:rsid w:val="008D0E93"/>
    <w:rsid w:val="00905557"/>
    <w:rsid w:val="00921D68"/>
    <w:rsid w:val="00934712"/>
    <w:rsid w:val="00973197"/>
    <w:rsid w:val="00973666"/>
    <w:rsid w:val="00977097"/>
    <w:rsid w:val="00992270"/>
    <w:rsid w:val="009A0F73"/>
    <w:rsid w:val="009A46DC"/>
    <w:rsid w:val="009B6EFB"/>
    <w:rsid w:val="009C20B0"/>
    <w:rsid w:val="009F5063"/>
    <w:rsid w:val="009F6D56"/>
    <w:rsid w:val="00A05507"/>
    <w:rsid w:val="00A413C4"/>
    <w:rsid w:val="00A507D1"/>
    <w:rsid w:val="00A508B1"/>
    <w:rsid w:val="00A572DA"/>
    <w:rsid w:val="00A66946"/>
    <w:rsid w:val="00A738F6"/>
    <w:rsid w:val="00A84D6F"/>
    <w:rsid w:val="00A93655"/>
    <w:rsid w:val="00AA2841"/>
    <w:rsid w:val="00AE0779"/>
    <w:rsid w:val="00AE3568"/>
    <w:rsid w:val="00AF4D09"/>
    <w:rsid w:val="00B26405"/>
    <w:rsid w:val="00B86CF2"/>
    <w:rsid w:val="00B935B7"/>
    <w:rsid w:val="00B97FDF"/>
    <w:rsid w:val="00BB0C88"/>
    <w:rsid w:val="00BF048C"/>
    <w:rsid w:val="00C13009"/>
    <w:rsid w:val="00C432AD"/>
    <w:rsid w:val="00C50A56"/>
    <w:rsid w:val="00C554C7"/>
    <w:rsid w:val="00C57499"/>
    <w:rsid w:val="00C620C8"/>
    <w:rsid w:val="00C85C59"/>
    <w:rsid w:val="00CA449E"/>
    <w:rsid w:val="00CA612E"/>
    <w:rsid w:val="00CA6A5F"/>
    <w:rsid w:val="00CB1AC9"/>
    <w:rsid w:val="00CC5DB7"/>
    <w:rsid w:val="00CD02CA"/>
    <w:rsid w:val="00CF1B72"/>
    <w:rsid w:val="00D57AB0"/>
    <w:rsid w:val="00D6458C"/>
    <w:rsid w:val="00D80A5D"/>
    <w:rsid w:val="00DB39D2"/>
    <w:rsid w:val="00DE654A"/>
    <w:rsid w:val="00DF48BE"/>
    <w:rsid w:val="00DF792D"/>
    <w:rsid w:val="00E51950"/>
    <w:rsid w:val="00E53EF9"/>
    <w:rsid w:val="00E70925"/>
    <w:rsid w:val="00E7769F"/>
    <w:rsid w:val="00E853C3"/>
    <w:rsid w:val="00E86648"/>
    <w:rsid w:val="00EA029A"/>
    <w:rsid w:val="00EA2599"/>
    <w:rsid w:val="00EA27A8"/>
    <w:rsid w:val="00EC2868"/>
    <w:rsid w:val="00EC37EA"/>
    <w:rsid w:val="00EC63DB"/>
    <w:rsid w:val="00ED1AA8"/>
    <w:rsid w:val="00EE3D53"/>
    <w:rsid w:val="00EF3732"/>
    <w:rsid w:val="00F04AEE"/>
    <w:rsid w:val="00F22210"/>
    <w:rsid w:val="00F31C63"/>
    <w:rsid w:val="00F71B8F"/>
    <w:rsid w:val="00F825E4"/>
    <w:rsid w:val="00F92F29"/>
    <w:rsid w:val="00F9457A"/>
    <w:rsid w:val="00F95B46"/>
    <w:rsid w:val="00F97C9E"/>
    <w:rsid w:val="00FA00BF"/>
    <w:rsid w:val="00FA3034"/>
    <w:rsid w:val="00FA6A9E"/>
    <w:rsid w:val="00FC653F"/>
    <w:rsid w:val="00FC7122"/>
    <w:rsid w:val="00FF4E0D"/>
    <w:rsid w:val="00FF5288"/>
    <w:rsid w:val="01769093"/>
    <w:rsid w:val="017D7A4B"/>
    <w:rsid w:val="02746666"/>
    <w:rsid w:val="057AA24A"/>
    <w:rsid w:val="05CB59F5"/>
    <w:rsid w:val="05E08A94"/>
    <w:rsid w:val="06DBF311"/>
    <w:rsid w:val="0841CB31"/>
    <w:rsid w:val="08EB9993"/>
    <w:rsid w:val="0C6A604A"/>
    <w:rsid w:val="0D5AC352"/>
    <w:rsid w:val="0E76E823"/>
    <w:rsid w:val="0FFCE6B7"/>
    <w:rsid w:val="103D5C1B"/>
    <w:rsid w:val="1474D260"/>
    <w:rsid w:val="15E37A4E"/>
    <w:rsid w:val="1837EB9B"/>
    <w:rsid w:val="18A574BC"/>
    <w:rsid w:val="18E9B06D"/>
    <w:rsid w:val="1AC9B7E0"/>
    <w:rsid w:val="1B27A782"/>
    <w:rsid w:val="1BDF6165"/>
    <w:rsid w:val="1C89A0E4"/>
    <w:rsid w:val="1E2FAB7F"/>
    <w:rsid w:val="1E84EE54"/>
    <w:rsid w:val="21D7085C"/>
    <w:rsid w:val="22335903"/>
    <w:rsid w:val="226BD90C"/>
    <w:rsid w:val="25043AF7"/>
    <w:rsid w:val="2545A423"/>
    <w:rsid w:val="26A702AD"/>
    <w:rsid w:val="2727D0CF"/>
    <w:rsid w:val="27CA8472"/>
    <w:rsid w:val="2877845C"/>
    <w:rsid w:val="2AC4C92F"/>
    <w:rsid w:val="2AF6BF55"/>
    <w:rsid w:val="2B3D8BE8"/>
    <w:rsid w:val="2B724380"/>
    <w:rsid w:val="2CF64FE9"/>
    <w:rsid w:val="2EAE4F03"/>
    <w:rsid w:val="2EBAD20F"/>
    <w:rsid w:val="30D92397"/>
    <w:rsid w:val="315D30D7"/>
    <w:rsid w:val="317BEBD7"/>
    <w:rsid w:val="32B3A5AC"/>
    <w:rsid w:val="32C6E649"/>
    <w:rsid w:val="3375E6D0"/>
    <w:rsid w:val="3396040E"/>
    <w:rsid w:val="33AF7ED0"/>
    <w:rsid w:val="3494D199"/>
    <w:rsid w:val="34D27375"/>
    <w:rsid w:val="3564D493"/>
    <w:rsid w:val="36F77965"/>
    <w:rsid w:val="389609EE"/>
    <w:rsid w:val="39130BB2"/>
    <w:rsid w:val="3918D4DE"/>
    <w:rsid w:val="396842BC"/>
    <w:rsid w:val="3A2D100E"/>
    <w:rsid w:val="3AE966AF"/>
    <w:rsid w:val="3AF147A9"/>
    <w:rsid w:val="3B04131D"/>
    <w:rsid w:val="3D7D7A04"/>
    <w:rsid w:val="3F295BF0"/>
    <w:rsid w:val="3FD78440"/>
    <w:rsid w:val="40009FD1"/>
    <w:rsid w:val="4392CEC3"/>
    <w:rsid w:val="44E1BD69"/>
    <w:rsid w:val="4790337B"/>
    <w:rsid w:val="4869E4FD"/>
    <w:rsid w:val="487EC8F1"/>
    <w:rsid w:val="4A703ADD"/>
    <w:rsid w:val="4BBCC241"/>
    <w:rsid w:val="4C7D906B"/>
    <w:rsid w:val="4D8F1DCD"/>
    <w:rsid w:val="4DF40427"/>
    <w:rsid w:val="4E5D2449"/>
    <w:rsid w:val="4E9D4C63"/>
    <w:rsid w:val="4ED07B61"/>
    <w:rsid w:val="4FFD9B3E"/>
    <w:rsid w:val="5035046E"/>
    <w:rsid w:val="50A3CD18"/>
    <w:rsid w:val="5186B0FE"/>
    <w:rsid w:val="51CA80CF"/>
    <w:rsid w:val="524588BC"/>
    <w:rsid w:val="54BB9719"/>
    <w:rsid w:val="553C94FB"/>
    <w:rsid w:val="555A30F1"/>
    <w:rsid w:val="557D1FD9"/>
    <w:rsid w:val="560F7B9A"/>
    <w:rsid w:val="56BA1D56"/>
    <w:rsid w:val="58A332CF"/>
    <w:rsid w:val="5A3F0330"/>
    <w:rsid w:val="5A8715B7"/>
    <w:rsid w:val="5BEE12B0"/>
    <w:rsid w:val="5D1FD2C2"/>
    <w:rsid w:val="5D7AD1D7"/>
    <w:rsid w:val="5E37721C"/>
    <w:rsid w:val="5EE75C0A"/>
    <w:rsid w:val="5F20F4E1"/>
    <w:rsid w:val="5F459113"/>
    <w:rsid w:val="606A3250"/>
    <w:rsid w:val="60CC2F74"/>
    <w:rsid w:val="61E9D56E"/>
    <w:rsid w:val="62FE3DEE"/>
    <w:rsid w:val="63876183"/>
    <w:rsid w:val="64D9A869"/>
    <w:rsid w:val="652331E4"/>
    <w:rsid w:val="65B7CED4"/>
    <w:rsid w:val="6609A397"/>
    <w:rsid w:val="67CAFD07"/>
    <w:rsid w:val="68D2951F"/>
    <w:rsid w:val="68F62CC9"/>
    <w:rsid w:val="6A3C3699"/>
    <w:rsid w:val="6A76F4BB"/>
    <w:rsid w:val="6C0FDE3A"/>
    <w:rsid w:val="6C290697"/>
    <w:rsid w:val="6C624636"/>
    <w:rsid w:val="6C773A75"/>
    <w:rsid w:val="6DA58878"/>
    <w:rsid w:val="6E9E8C6C"/>
    <w:rsid w:val="6F477EFC"/>
    <w:rsid w:val="6FC4D55B"/>
    <w:rsid w:val="70E34F5D"/>
    <w:rsid w:val="7125934B"/>
    <w:rsid w:val="7293DC59"/>
    <w:rsid w:val="72FAB4AA"/>
    <w:rsid w:val="73DF477C"/>
    <w:rsid w:val="74599A22"/>
    <w:rsid w:val="74825632"/>
    <w:rsid w:val="74EA7402"/>
    <w:rsid w:val="75B6C080"/>
    <w:rsid w:val="763BBD3F"/>
    <w:rsid w:val="76727437"/>
    <w:rsid w:val="76AA8373"/>
    <w:rsid w:val="7ACCD844"/>
    <w:rsid w:val="7E837A69"/>
    <w:rsid w:val="7F4B6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F6BBD6"/>
  <w15:chartTrackingRefBased/>
  <w15:docId w15:val="{96DCDD11-8A88-447D-A6CD-0FB2D18DE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3197"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5B9BD5" w:themeColor="accent1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5B9BD5" w:themeColor="accent1"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5B9BD5" w:themeColor="accent1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pPr>
      <w:spacing w:after="200"/>
    </w:pPr>
    <w:rPr>
      <w:i/>
      <w:iCs/>
      <w:color w:val="44546A" w:themeColor="text2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AE0779"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1424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1424F"/>
  </w:style>
  <w:style w:type="paragraph" w:styleId="Footer">
    <w:name w:val="footer"/>
    <w:basedOn w:val="Normal"/>
    <w:link w:val="FooterChar"/>
    <w:uiPriority w:val="99"/>
    <w:unhideWhenUsed/>
    <w:rsid w:val="0011424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24F"/>
  </w:style>
  <w:style w:type="paragraph" w:styleId="BalloonText">
    <w:name w:val="Balloon Text"/>
    <w:basedOn w:val="Normal"/>
    <w:link w:val="BalloonTextChar"/>
    <w:uiPriority w:val="99"/>
    <w:semiHidden/>
    <w:unhideWhenUsed/>
    <w:rsid w:val="0011424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424F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FA00BF"/>
  </w:style>
  <w:style w:type="character" w:customStyle="1" w:styleId="markzhh54niri">
    <w:name w:val="markzhh54niri"/>
    <w:basedOn w:val="DefaultParagraphFont"/>
    <w:rsid w:val="007C2425"/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NoSpacing">
    <w:name w:val="No Spacing"/>
    <w:uiPriority w:val="1"/>
    <w:qFormat/>
    <w:rsid w:val="005B4286"/>
  </w:style>
  <w:style w:type="character" w:styleId="UnresolvedMention">
    <w:name w:val="Unresolved Mention"/>
    <w:basedOn w:val="DefaultParagraphFont"/>
    <w:uiPriority w:val="99"/>
    <w:semiHidden/>
    <w:unhideWhenUsed/>
    <w:rsid w:val="00516C36"/>
    <w:rPr>
      <w:color w:val="605E5C"/>
      <w:shd w:val="clear" w:color="auto" w:fill="E1DFDD"/>
    </w:rPr>
  </w:style>
  <w:style w:type="character" w:customStyle="1" w:styleId="normaltextrun">
    <w:name w:val="normaltextrun"/>
    <w:basedOn w:val="DefaultParagraphFont"/>
    <w:rsid w:val="007742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297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75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76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20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4013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3850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09871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divBdr>
                              <w:divsChild>
                                <w:div w:id="67074081">
                                  <w:marLeft w:val="0"/>
                                  <w:marRight w:val="19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3707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135858">
                                          <w:marLeft w:val="0"/>
                                          <w:marRight w:val="19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15962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41354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11381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91351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8335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18926215">
                                                                  <w:marLeft w:val="405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659405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5715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968518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478035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507379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5579312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1237824">
                                                                                              <w:marLeft w:val="0"/>
                                                                                              <w:marRight w:val="150"/>
                                                                                              <w:marTop w:val="75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single" w:sz="6" w:space="15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07167180">
                                                                                                  <w:marLeft w:val="1200"/>
                                                                                                  <w:marRight w:val="0"/>
                                                                                                  <w:marTop w:val="18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2847291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4239633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15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95297722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9482782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2417277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3992749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344865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788015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03542085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95390122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84192160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7626340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1139980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9327928">
                                                                                                                              <w:marLeft w:val="87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75522009">
                                                                                                                              <w:marLeft w:val="87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542988306">
                                                                                                                              <w:marLeft w:val="87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547721326">
                                                                                                                              <w:marLeft w:val="87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4664780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40144256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352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71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820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07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253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825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9934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divBdr>
                              <w:divsChild>
                                <w:div w:id="1870491042">
                                  <w:marLeft w:val="0"/>
                                  <w:marRight w:val="19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46488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8080756">
                                          <w:marLeft w:val="0"/>
                                          <w:marRight w:val="19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1072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27846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94147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90284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391771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602265">
                                                                  <w:marLeft w:val="405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071910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965649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827816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286837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14628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626196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14381132">
                                                                                              <w:marLeft w:val="0"/>
                                                                                              <w:marRight w:val="150"/>
                                                                                              <w:marTop w:val="75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single" w:sz="6" w:space="15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07631346">
                                                                                                  <w:marLeft w:val="1200"/>
                                                                                                  <w:marRight w:val="0"/>
                                                                                                  <w:marTop w:val="18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9977972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7726784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15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25042874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5193577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6300898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1700219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08656765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572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fallsfreewi.org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ihealthyaging.sharepoint.com/sites/WIHA/Partners/Coalition%20-%20Falls%20Prevention/1.%20Awareness%20Workgroup/2024/2024%20FPAM/FallsFreeWI.org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wihealthyaging.sharepoint.com/sites/WIHA/Partners/Coalition%20-%20Falls%20Prevention/1.%20Awareness%20Workgroup/2025/February%20Media%20Campaign/FallsFreeWI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hopkins\AppData\Roaming\Microsoft\Templates\Single%20spaced%20(blank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76524b7-74bf-4061-9bbc-49fa7d72951c" xsi:nil="true"/>
    <lcf76f155ced4ddcb4097134ff3c332f xmlns="0ec17be5-22de-4fb0-b6fe-d92695e527d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1046D8BEA50984CA4984655A0A8079A" ma:contentTypeVersion="13" ma:contentTypeDescription="Create a new document." ma:contentTypeScope="" ma:versionID="8caeb7898a8058cb015c1f41598c7002">
  <xsd:schema xmlns:xsd="http://www.w3.org/2001/XMLSchema" xmlns:xs="http://www.w3.org/2001/XMLSchema" xmlns:p="http://schemas.microsoft.com/office/2006/metadata/properties" xmlns:ns2="0ec17be5-22de-4fb0-b6fe-d92695e527d2" xmlns:ns3="b76524b7-74bf-4061-9bbc-49fa7d72951c" targetNamespace="http://schemas.microsoft.com/office/2006/metadata/properties" ma:root="true" ma:fieldsID="6650ff5c3bb3e222e8dd8f96de07c76a" ns2:_="" ns3:_="">
    <xsd:import namespace="0ec17be5-22de-4fb0-b6fe-d92695e527d2"/>
    <xsd:import namespace="b76524b7-74bf-4061-9bbc-49fa7d72951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c17be5-22de-4fb0-b6fe-d92695e527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be0ca4f4-bd4a-4530-8d17-0334718f01b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6524b7-74bf-4061-9bbc-49fa7d72951c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158bfaa1-68b0-4321-8145-30d0d4005d2d}" ma:internalName="TaxCatchAll" ma:showField="CatchAllData" ma:web="b76524b7-74bf-4061-9bbc-49fa7d72951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F09BA69-0353-4635-B24D-680392A54D01}">
  <ds:schemaRefs>
    <ds:schemaRef ds:uri="http://schemas.microsoft.com/office/2006/metadata/properties"/>
    <ds:schemaRef ds:uri="http://schemas.microsoft.com/office/infopath/2007/PartnerControls"/>
    <ds:schemaRef ds:uri="b76524b7-74bf-4061-9bbc-49fa7d72951c"/>
    <ds:schemaRef ds:uri="0ec17be5-22de-4fb0-b6fe-d92695e527d2"/>
  </ds:schemaRefs>
</ds:datastoreItem>
</file>

<file path=customXml/itemProps2.xml><?xml version="1.0" encoding="utf-8"?>
<ds:datastoreItem xmlns:ds="http://schemas.openxmlformats.org/officeDocument/2006/customXml" ds:itemID="{62FFFB13-D61C-45D4-A253-BAE441C6DA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ec17be5-22de-4fb0-b6fe-d92695e527d2"/>
    <ds:schemaRef ds:uri="b76524b7-74bf-4061-9bbc-49fa7d72951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DDEE425-7903-45F4-AA5F-4478ECB5819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Single spaced (blank)</Template>
  <TotalTime>47</TotalTime>
  <Pages>1</Pages>
  <Words>504</Words>
  <Characters>2877</Characters>
  <Application>Microsoft Office Word</Application>
  <DocSecurity>0</DocSecurity>
  <Lines>23</Lines>
  <Paragraphs>6</Paragraphs>
  <ScaleCrop>false</ScaleCrop>
  <Company/>
  <LinksUpToDate>false</LinksUpToDate>
  <CharactersWithSpaces>3375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 Krasnowski</dc:creator>
  <cp:keywords/>
  <dc:description/>
  <cp:lastModifiedBy>Suzanne Morley</cp:lastModifiedBy>
  <cp:revision>105</cp:revision>
  <cp:lastPrinted>2016-09-14T18:44:00Z</cp:lastPrinted>
  <dcterms:created xsi:type="dcterms:W3CDTF">2020-09-21T14:52:00Z</dcterms:created>
  <dcterms:modified xsi:type="dcterms:W3CDTF">2025-03-17T16:53:00Z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TC027869999991</vt:lpwstr>
  </property>
  <property fmtid="{D5CDD505-2E9C-101B-9397-08002B2CF9AE}" pid="3" name="ContentTypeId">
    <vt:lpwstr>0x010100C1046D8BEA50984CA4984655A0A8079A</vt:lpwstr>
  </property>
  <property fmtid="{D5CDD505-2E9C-101B-9397-08002B2CF9AE}" pid="4" name="Order">
    <vt:r8>12337700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ComplianceAssetId">
    <vt:lpwstr/>
  </property>
  <property fmtid="{D5CDD505-2E9C-101B-9397-08002B2CF9AE}" pid="10" name="TemplateUrl">
    <vt:lpwstr/>
  </property>
  <property fmtid="{D5CDD505-2E9C-101B-9397-08002B2CF9AE}" pid="11" name="MediaServiceImageTags">
    <vt:lpwstr/>
  </property>
  <property fmtid="{D5CDD505-2E9C-101B-9397-08002B2CF9AE}" pid="12" name="TaxCatchAll">
    <vt:lpwstr/>
  </property>
  <property fmtid="{D5CDD505-2E9C-101B-9397-08002B2CF9AE}" pid="13" name="lcf76f155ced4ddcb4097134ff3c332f">
    <vt:lpwstr/>
  </property>
</Properties>
</file>